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99" w:rsidRDefault="0058159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25pt;height:618.75pt">
            <v:imagedata r:id="rId4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26" type="#_x0000_t75" style="width:451.5pt;height:621.75pt">
            <v:imagedata r:id="rId5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27" type="#_x0000_t75" style="width:451.5pt;height:621.75pt">
            <v:imagedata r:id="rId6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28" type="#_x0000_t75" style="width:451.5pt;height:621.75pt">
            <v:imagedata r:id="rId7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29" type="#_x0000_t75" style="width:451.5pt;height:621.75pt">
            <v:imagedata r:id="rId8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30" type="#_x0000_t75" style="width:451.5pt;height:621.75pt">
            <v:imagedata r:id="rId9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31" type="#_x0000_t75" style="width:451.5pt;height:621.75pt">
            <v:imagedata r:id="rId10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32" type="#_x0000_t75" style="width:451.5pt;height:621.75pt">
            <v:imagedata r:id="rId11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33" type="#_x0000_t75" style="width:451.5pt;height:621.75pt">
            <v:imagedata r:id="rId12" o:title=""/>
          </v:shape>
        </w:pict>
      </w:r>
    </w:p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/>
    <w:p w:rsidR="00581599" w:rsidRDefault="00581599">
      <w:r>
        <w:pict>
          <v:shape id="_x0000_i1034" type="#_x0000_t75" style="width:451.5pt;height:621.75pt">
            <v:imagedata r:id="rId13" o:title=""/>
          </v:shape>
        </w:pict>
      </w:r>
    </w:p>
    <w:p w:rsidR="00581599" w:rsidRDefault="00581599"/>
    <w:p w:rsidR="00581599" w:rsidRDefault="00581599"/>
    <w:p w:rsidR="00581599" w:rsidRDefault="00581599"/>
    <w:sectPr w:rsidR="00581599" w:rsidSect="00581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07F3"/>
    <w:rsid w:val="00022261"/>
    <w:rsid w:val="0005089A"/>
    <w:rsid w:val="00083F91"/>
    <w:rsid w:val="00115111"/>
    <w:rsid w:val="003A0E6D"/>
    <w:rsid w:val="00581599"/>
    <w:rsid w:val="00685E6E"/>
    <w:rsid w:val="0099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10</Pages>
  <Words>10</Words>
  <Characters>59</Characters>
  <Application>Microsoft Office Outlook</Application>
  <DocSecurity>0</DocSecurity>
  <Lines>0</Lines>
  <Paragraphs>0</Paragraphs>
  <ScaleCrop>false</ScaleCrop>
  <Company>OUSudovce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1</cp:revision>
  <dcterms:created xsi:type="dcterms:W3CDTF">2016-02-02T06:56:00Z</dcterms:created>
  <dcterms:modified xsi:type="dcterms:W3CDTF">2016-02-02T07:09:00Z</dcterms:modified>
</cp:coreProperties>
</file>